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08200" w14:textId="77777777" w:rsidR="002F7192" w:rsidRPr="00F90579" w:rsidRDefault="002F7192">
      <w:pPr>
        <w:rPr>
          <w:rFonts w:cstheme="minorHAnsi"/>
        </w:rPr>
      </w:pPr>
    </w:p>
    <w:p w14:paraId="3DB828AB" w14:textId="77777777" w:rsidR="002F7192" w:rsidRPr="00F90579" w:rsidRDefault="002F7192">
      <w:pPr>
        <w:rPr>
          <w:rFonts w:cstheme="minorHAnsi"/>
        </w:rPr>
      </w:pPr>
    </w:p>
    <w:p w14:paraId="5CFD0CE6" w14:textId="77777777" w:rsidR="002F7192" w:rsidRPr="00F90579" w:rsidRDefault="002F7192">
      <w:pPr>
        <w:rPr>
          <w:rFonts w:cstheme="minorHAnsi"/>
        </w:rPr>
      </w:pPr>
    </w:p>
    <w:p w14:paraId="763F1C0A" w14:textId="77777777" w:rsidR="00CB3504" w:rsidRDefault="00CB3504" w:rsidP="00CB3504">
      <w:pPr>
        <w:pStyle w:val="NoSpacing"/>
        <w:rPr>
          <w:b/>
          <w:bCs/>
          <w:sz w:val="28"/>
          <w:szCs w:val="28"/>
        </w:rPr>
      </w:pPr>
    </w:p>
    <w:p w14:paraId="6E23967A" w14:textId="4258565F" w:rsidR="00CB3504" w:rsidRPr="004A2994" w:rsidRDefault="00CB3504" w:rsidP="00CB3504">
      <w:pPr>
        <w:pStyle w:val="NoSpacing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</w:t>
      </w:r>
      <w:r>
        <w:rPr>
          <w:b/>
          <w:bCs/>
          <w:sz w:val="28"/>
          <w:szCs w:val="28"/>
        </w:rPr>
        <w:t xml:space="preserve"> Innovation Grant</w:t>
      </w:r>
      <w:r w:rsidRPr="004A2994">
        <w:rPr>
          <w:b/>
          <w:bCs/>
          <w:sz w:val="28"/>
          <w:szCs w:val="28"/>
        </w:rPr>
        <w:t xml:space="preserve"> Application</w:t>
      </w:r>
      <w:r w:rsidRPr="004A2994">
        <w:rPr>
          <w:b/>
          <w:bCs/>
          <w:sz w:val="28"/>
          <w:szCs w:val="28"/>
        </w:rPr>
        <w:br/>
      </w:r>
      <w:r w:rsidR="00E25EF5" w:rsidRPr="00E25EF5">
        <w:rPr>
          <w:b/>
          <w:bCs/>
          <w:sz w:val="28"/>
          <w:szCs w:val="28"/>
        </w:rPr>
        <w:t>Innovation Grant Reference Form</w:t>
      </w:r>
    </w:p>
    <w:p w14:paraId="6650C76B" w14:textId="77777777" w:rsidR="00CB3504" w:rsidRPr="006B6D3A" w:rsidRDefault="00CB3504" w:rsidP="00CB3504">
      <w:pPr>
        <w:pStyle w:val="NoSpacing"/>
        <w:rPr>
          <w:b/>
          <w:bCs/>
          <w:sz w:val="18"/>
          <w:szCs w:val="18"/>
        </w:rPr>
      </w:pPr>
    </w:p>
    <w:p w14:paraId="43FF52E0" w14:textId="77777777" w:rsidR="00CB3504" w:rsidRDefault="00CB3504" w:rsidP="00CB3504">
      <w:pPr>
        <w:pStyle w:val="NoSpacing"/>
        <w:rPr>
          <w:b/>
          <w:bCs/>
        </w:rPr>
      </w:pPr>
    </w:p>
    <w:p w14:paraId="351B30A5" w14:textId="77777777" w:rsidR="00CB3504" w:rsidRDefault="00CB3504" w:rsidP="00CB3504">
      <w:pPr>
        <w:pStyle w:val="NoSpacing"/>
        <w:rPr>
          <w:b/>
          <w:bCs/>
        </w:rPr>
      </w:pPr>
      <w:r>
        <w:rPr>
          <w:b/>
          <w:bCs/>
        </w:rPr>
        <w:t xml:space="preserve">NAME OF APPLICANT: </w:t>
      </w:r>
    </w:p>
    <w:p w14:paraId="6F25F88A" w14:textId="77777777" w:rsidR="00CB3504" w:rsidRDefault="00CB3504" w:rsidP="00CB3504">
      <w:pPr>
        <w:pStyle w:val="NoSpacing"/>
        <w:rPr>
          <w:b/>
          <w:bCs/>
        </w:rPr>
      </w:pPr>
    </w:p>
    <w:p w14:paraId="1EBCB4BB" w14:textId="77777777" w:rsidR="00CB3504" w:rsidRDefault="00CB3504" w:rsidP="00CB3504">
      <w:pPr>
        <w:pStyle w:val="NoSpacing"/>
        <w:rPr>
          <w:b/>
          <w:bCs/>
        </w:rPr>
      </w:pPr>
      <w:r>
        <w:rPr>
          <w:b/>
          <w:bCs/>
        </w:rPr>
        <w:t>TO APPLICANT</w:t>
      </w:r>
    </w:p>
    <w:p w14:paraId="486E214E" w14:textId="38C3FE63" w:rsidR="00CB3504" w:rsidRDefault="00CB3504" w:rsidP="00CB3504">
      <w:r>
        <w:t>Please pass this form to your present Head of Department</w:t>
      </w:r>
      <w:r w:rsidR="00567BAD">
        <w:t xml:space="preserve">/Employer </w:t>
      </w:r>
      <w:r>
        <w:t xml:space="preserve">to complete with the request that they </w:t>
      </w:r>
      <w:r w:rsidR="00AF5F47">
        <w:t xml:space="preserve">upload </w:t>
      </w:r>
      <w:r>
        <w:t xml:space="preserve">the completed form </w:t>
      </w:r>
      <w:r w:rsidR="00AF5F47">
        <w:t>via the link sent to them via email.</w:t>
      </w:r>
    </w:p>
    <w:p w14:paraId="44009017" w14:textId="5F1F477D" w:rsidR="00CB3504" w:rsidRDefault="00CB3504" w:rsidP="00CB3504">
      <w:r>
        <w:t>The form must be submitted directly by the Head of Department</w:t>
      </w:r>
      <w:r w:rsidR="00567BAD">
        <w:t>/Employer</w:t>
      </w:r>
      <w:r>
        <w:t xml:space="preserve">. </w:t>
      </w:r>
    </w:p>
    <w:p w14:paraId="64A4ABA1" w14:textId="692D85A2" w:rsidR="00CB3504" w:rsidRPr="004A2994" w:rsidRDefault="00CB3504" w:rsidP="00CB3504">
      <w:pPr>
        <w:pStyle w:val="NoSpacing"/>
        <w:rPr>
          <w:b/>
          <w:bCs/>
        </w:rPr>
      </w:pPr>
      <w:r w:rsidRPr="004A2994">
        <w:rPr>
          <w:b/>
          <w:bCs/>
        </w:rPr>
        <w:t>TO HEAD OF DEPARTMENT</w:t>
      </w:r>
      <w:r w:rsidR="00567BAD">
        <w:rPr>
          <w:b/>
          <w:bCs/>
        </w:rPr>
        <w:t>/EMPLOYER</w:t>
      </w:r>
    </w:p>
    <w:p w14:paraId="1C592133" w14:textId="77777777" w:rsidR="00CB3504" w:rsidRDefault="00CB3504" w:rsidP="00CB3504">
      <w:r>
        <w:t>The above-named applicant has applied for a BDIAP Innovation Grant. Please provide your views to the BDIAP, IN CONFIDENCE.</w:t>
      </w:r>
    </w:p>
    <w:p w14:paraId="477B88F2" w14:textId="1FFDF17C" w:rsidR="00CB3504" w:rsidRPr="00CB3504" w:rsidRDefault="00CB3504" w:rsidP="00CB3504">
      <w:pPr>
        <w:pStyle w:val="ListParagraph"/>
        <w:numPr>
          <w:ilvl w:val="0"/>
          <w:numId w:val="6"/>
        </w:numPr>
        <w:tabs>
          <w:tab w:val="left" w:leader="dot" w:pos="7938"/>
        </w:tabs>
        <w:spacing w:after="0" w:line="240" w:lineRule="auto"/>
        <w:rPr>
          <w:rFonts w:cstheme="minorHAnsi"/>
        </w:rPr>
      </w:pPr>
      <w:r w:rsidRPr="00C1616D">
        <w:rPr>
          <w:rFonts w:cstheme="minorHAnsi"/>
        </w:rPr>
        <w:t xml:space="preserve">Applicant’s scientific and educational ability and suitability for a </w:t>
      </w:r>
      <w:r>
        <w:rPr>
          <w:rFonts w:cstheme="minorHAnsi"/>
        </w:rPr>
        <w:t>grant</w:t>
      </w:r>
      <w:r w:rsidRPr="00C1616D">
        <w:rPr>
          <w:rFonts w:cstheme="minorHAnsi"/>
        </w:rPr>
        <w:t>:</w:t>
      </w:r>
    </w:p>
    <w:p w14:paraId="694191AA" w14:textId="77777777" w:rsidR="00CB3504" w:rsidRDefault="00CB3504" w:rsidP="00CB3504">
      <w:pPr>
        <w:tabs>
          <w:tab w:val="left" w:leader="dot" w:pos="7938"/>
        </w:tabs>
        <w:rPr>
          <w:rFonts w:cstheme="minorHAnsi"/>
        </w:rPr>
      </w:pPr>
    </w:p>
    <w:p w14:paraId="1499F8DC" w14:textId="77777777" w:rsidR="00861210" w:rsidRPr="00C1616D" w:rsidRDefault="00861210" w:rsidP="00CB3504">
      <w:pPr>
        <w:tabs>
          <w:tab w:val="left" w:leader="dot" w:pos="7938"/>
        </w:tabs>
        <w:rPr>
          <w:rFonts w:cstheme="minorHAnsi"/>
        </w:rPr>
      </w:pPr>
    </w:p>
    <w:p w14:paraId="137E1A3A" w14:textId="77777777" w:rsidR="00CB3504" w:rsidRDefault="00CB3504" w:rsidP="00CB3504">
      <w:pPr>
        <w:pStyle w:val="ListParagraph"/>
        <w:numPr>
          <w:ilvl w:val="0"/>
          <w:numId w:val="6"/>
        </w:numPr>
        <w:tabs>
          <w:tab w:val="left" w:leader="dot" w:pos="7938"/>
        </w:tabs>
        <w:spacing w:after="0" w:line="240" w:lineRule="auto"/>
        <w:rPr>
          <w:rFonts w:cstheme="minorHAnsi"/>
        </w:rPr>
      </w:pPr>
      <w:r w:rsidRPr="00C1616D">
        <w:rPr>
          <w:rFonts w:cstheme="minorHAnsi"/>
        </w:rPr>
        <w:t>Appropriateness of proposed project:</w:t>
      </w:r>
    </w:p>
    <w:p w14:paraId="67C0D306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6B6C709B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3A28EBEF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4EF012F4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6B140064" w14:textId="77777777" w:rsidR="00CB3504" w:rsidRPr="00C1616D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795FEFCA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707F1523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__________________________</w:t>
      </w:r>
    </w:p>
    <w:p w14:paraId="565ACA30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Signature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 w:rsidRPr="00BE7E70">
        <w:rPr>
          <w:color w:val="222222"/>
          <w:shd w:val="clear" w:color="auto" w:fill="FFFFFF"/>
        </w:rPr>
        <w:t>Print Name</w:t>
      </w:r>
    </w:p>
    <w:p w14:paraId="740B719F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7612C6F6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4967C247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__________________________</w:t>
      </w:r>
    </w:p>
    <w:p w14:paraId="2C9501D3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 xml:space="preserve">Institute 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Address</w:t>
      </w:r>
    </w:p>
    <w:p w14:paraId="6B73C1EF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52E3D633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099D3D6B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__________________________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__________________________</w:t>
      </w:r>
    </w:p>
    <w:p w14:paraId="7049F202" w14:textId="77777777" w:rsidR="00CB3504" w:rsidRPr="00C1616D" w:rsidRDefault="00CB3504" w:rsidP="00CB3504">
      <w:pPr>
        <w:pStyle w:val="NoSpacing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Email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Date</w:t>
      </w:r>
    </w:p>
    <w:p w14:paraId="5FD62325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350F3C5A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4F9B85D7" w14:textId="4387C90D" w:rsidR="002F7192" w:rsidRDefault="002F7192"/>
    <w:sectPr w:rsidR="002F7192" w:rsidSect="00CB3504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FC125" w14:textId="77777777" w:rsidR="00253C6A" w:rsidRDefault="00253C6A" w:rsidP="00220D44">
      <w:pPr>
        <w:spacing w:after="0" w:line="240" w:lineRule="auto"/>
      </w:pPr>
      <w:r>
        <w:separator/>
      </w:r>
    </w:p>
  </w:endnote>
  <w:endnote w:type="continuationSeparator" w:id="0">
    <w:p w14:paraId="0A10FA19" w14:textId="77777777" w:rsidR="00253C6A" w:rsidRDefault="00253C6A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BC1A5" w14:textId="77777777" w:rsidR="00F119BA" w:rsidRDefault="00F119BA">
    <w:pPr>
      <w:pStyle w:val="Footer"/>
      <w:rPr>
        <w:noProof/>
        <w:lang w:eastAsia="en-GB"/>
      </w:rPr>
    </w:pPr>
  </w:p>
  <w:p w14:paraId="3340D652" w14:textId="77777777" w:rsidR="00473EEE" w:rsidRDefault="00473EEE">
    <w:pPr>
      <w:pStyle w:val="Footer"/>
      <w:rPr>
        <w:noProof/>
        <w:lang w:eastAsia="en-GB"/>
      </w:rPr>
    </w:pPr>
  </w:p>
  <w:p w14:paraId="596AD989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004FD" w14:textId="77777777" w:rsidR="00253C6A" w:rsidRDefault="00253C6A" w:rsidP="00220D44">
      <w:pPr>
        <w:spacing w:after="0" w:line="240" w:lineRule="auto"/>
      </w:pPr>
      <w:r>
        <w:separator/>
      </w:r>
    </w:p>
  </w:footnote>
  <w:footnote w:type="continuationSeparator" w:id="0">
    <w:p w14:paraId="746EBAF5" w14:textId="77777777" w:rsidR="00253C6A" w:rsidRDefault="00253C6A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A0C18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E97E54D" wp14:editId="5444A080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DE51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E2D22" wp14:editId="6BA65B00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1BD695F"/>
    <w:multiLevelType w:val="hybridMultilevel"/>
    <w:tmpl w:val="19BEF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501359B"/>
    <w:multiLevelType w:val="hybridMultilevel"/>
    <w:tmpl w:val="628030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41BB5"/>
    <w:multiLevelType w:val="hybridMultilevel"/>
    <w:tmpl w:val="7048FE72"/>
    <w:lvl w:ilvl="0" w:tplc="72DA7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7B0464"/>
    <w:multiLevelType w:val="hybridMultilevel"/>
    <w:tmpl w:val="19A67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5F161B65"/>
    <w:multiLevelType w:val="hybridMultilevel"/>
    <w:tmpl w:val="3F749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A4A5613"/>
    <w:multiLevelType w:val="hybridMultilevel"/>
    <w:tmpl w:val="E1E4A0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64107">
    <w:abstractNumId w:val="0"/>
  </w:num>
  <w:num w:numId="2" w16cid:durableId="954337406">
    <w:abstractNumId w:val="1"/>
  </w:num>
  <w:num w:numId="3" w16cid:durableId="1652830835">
    <w:abstractNumId w:val="4"/>
  </w:num>
  <w:num w:numId="4" w16cid:durableId="3078318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4271515">
    <w:abstractNumId w:val="5"/>
  </w:num>
  <w:num w:numId="6" w16cid:durableId="1096749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0135A"/>
    <w:rsid w:val="00033100"/>
    <w:rsid w:val="00056781"/>
    <w:rsid w:val="00085313"/>
    <w:rsid w:val="00087D3B"/>
    <w:rsid w:val="00087DB1"/>
    <w:rsid w:val="0010118F"/>
    <w:rsid w:val="0011197E"/>
    <w:rsid w:val="001470DA"/>
    <w:rsid w:val="00151B97"/>
    <w:rsid w:val="00190AEA"/>
    <w:rsid w:val="001B52E7"/>
    <w:rsid w:val="00220D44"/>
    <w:rsid w:val="00253C6A"/>
    <w:rsid w:val="002550EA"/>
    <w:rsid w:val="002B4CCA"/>
    <w:rsid w:val="002C0670"/>
    <w:rsid w:val="002F7192"/>
    <w:rsid w:val="00325F7F"/>
    <w:rsid w:val="003B7DD9"/>
    <w:rsid w:val="003D3C51"/>
    <w:rsid w:val="003F7CDE"/>
    <w:rsid w:val="0042319C"/>
    <w:rsid w:val="00473EEE"/>
    <w:rsid w:val="004B22EB"/>
    <w:rsid w:val="004B7182"/>
    <w:rsid w:val="004E4C08"/>
    <w:rsid w:val="00521656"/>
    <w:rsid w:val="00523C41"/>
    <w:rsid w:val="00567BAD"/>
    <w:rsid w:val="00576B44"/>
    <w:rsid w:val="005C1DF0"/>
    <w:rsid w:val="00605CF0"/>
    <w:rsid w:val="0062188E"/>
    <w:rsid w:val="00674710"/>
    <w:rsid w:val="0067491C"/>
    <w:rsid w:val="006B4FB6"/>
    <w:rsid w:val="006C1874"/>
    <w:rsid w:val="0072742D"/>
    <w:rsid w:val="00734EC5"/>
    <w:rsid w:val="00742D5C"/>
    <w:rsid w:val="00744254"/>
    <w:rsid w:val="00751883"/>
    <w:rsid w:val="00767D52"/>
    <w:rsid w:val="007A080A"/>
    <w:rsid w:val="007D1AB0"/>
    <w:rsid w:val="00805BF9"/>
    <w:rsid w:val="008320E8"/>
    <w:rsid w:val="00861210"/>
    <w:rsid w:val="008F6E92"/>
    <w:rsid w:val="00925021"/>
    <w:rsid w:val="00951C1B"/>
    <w:rsid w:val="00986792"/>
    <w:rsid w:val="00994010"/>
    <w:rsid w:val="009D1633"/>
    <w:rsid w:val="00A54C06"/>
    <w:rsid w:val="00A9042B"/>
    <w:rsid w:val="00A965F8"/>
    <w:rsid w:val="00AE1964"/>
    <w:rsid w:val="00AF5F47"/>
    <w:rsid w:val="00B32306"/>
    <w:rsid w:val="00B4368A"/>
    <w:rsid w:val="00B557A9"/>
    <w:rsid w:val="00B626A3"/>
    <w:rsid w:val="00BE7659"/>
    <w:rsid w:val="00C2019A"/>
    <w:rsid w:val="00C72029"/>
    <w:rsid w:val="00CB3504"/>
    <w:rsid w:val="00D40CB9"/>
    <w:rsid w:val="00D47B19"/>
    <w:rsid w:val="00D74CAA"/>
    <w:rsid w:val="00DC486F"/>
    <w:rsid w:val="00DD416C"/>
    <w:rsid w:val="00DE33AE"/>
    <w:rsid w:val="00DF49A0"/>
    <w:rsid w:val="00E2221E"/>
    <w:rsid w:val="00E25EF5"/>
    <w:rsid w:val="00E809A6"/>
    <w:rsid w:val="00EA406E"/>
    <w:rsid w:val="00EA5EB4"/>
    <w:rsid w:val="00ED4A62"/>
    <w:rsid w:val="00EF1D54"/>
    <w:rsid w:val="00F06BAF"/>
    <w:rsid w:val="00F119BA"/>
    <w:rsid w:val="00F61E9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10A5B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42D5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720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3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4</cp:revision>
  <cp:lastPrinted>2023-05-05T10:52:00Z</cp:lastPrinted>
  <dcterms:created xsi:type="dcterms:W3CDTF">2023-06-12T15:00:00Z</dcterms:created>
  <dcterms:modified xsi:type="dcterms:W3CDTF">2024-07-12T13:41:00Z</dcterms:modified>
</cp:coreProperties>
</file>